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BF0EC" w14:textId="3A00BFB8" w:rsidR="00BD2B19" w:rsidRDefault="00BD2B19" w:rsidP="00F23AFC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noProof/>
          <w:sz w:val="36"/>
          <w:szCs w:val="36"/>
          <w:cs/>
        </w:rPr>
        <w:drawing>
          <wp:anchor distT="0" distB="0" distL="114300" distR="114300" simplePos="0" relativeHeight="251658240" behindDoc="0" locked="0" layoutInCell="1" allowOverlap="1" wp14:anchorId="4D79EFA7" wp14:editId="0886A36A">
            <wp:simplePos x="0" y="0"/>
            <wp:positionH relativeFrom="page">
              <wp:align>center</wp:align>
            </wp:positionH>
            <wp:positionV relativeFrom="paragraph">
              <wp:posOffset>9525</wp:posOffset>
            </wp:positionV>
            <wp:extent cx="1090295" cy="1331595"/>
            <wp:effectExtent l="0" t="0" r="0" b="1905"/>
            <wp:wrapSquare wrapText="bothSides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33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EABA4F" w14:textId="65985C07" w:rsidR="00F23AFC" w:rsidRPr="00DF6400" w:rsidRDefault="00DB653B" w:rsidP="00F23AFC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noProof/>
          <w:sz w:val="36"/>
          <w:szCs w:val="36"/>
        </w:rPr>
        <w:drawing>
          <wp:anchor distT="0" distB="0" distL="114300" distR="114300" simplePos="0" relativeHeight="251663360" behindDoc="0" locked="0" layoutInCell="0" allowOverlap="1" wp14:anchorId="3A4987E2" wp14:editId="2E5816D2">
            <wp:simplePos x="0" y="0"/>
            <wp:positionH relativeFrom="margin">
              <wp:posOffset>4939030</wp:posOffset>
            </wp:positionH>
            <wp:positionV relativeFrom="page">
              <wp:posOffset>436880</wp:posOffset>
            </wp:positionV>
            <wp:extent cx="1308100" cy="1308100"/>
            <wp:effectExtent l="0" t="0" r="6350" b="6350"/>
            <wp:wrapThrough wrapText="bothSides">
              <wp:wrapPolygon edited="0">
                <wp:start x="0" y="0"/>
                <wp:lineTo x="0" y="21390"/>
                <wp:lineTo x="21390" y="21390"/>
                <wp:lineTo x="21390" y="0"/>
                <wp:lineTo x="0" y="0"/>
              </wp:wrapPolygon>
            </wp:wrapThrough>
            <wp:docPr id="2" name="รูปภาพ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130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3AFC" w:rsidRPr="00DF6400">
        <w:rPr>
          <w:rFonts w:ascii="TH SarabunIT๙" w:hAnsi="TH SarabunIT๙" w:cs="TH SarabunIT๙"/>
          <w:b/>
          <w:bCs/>
          <w:sz w:val="36"/>
          <w:szCs w:val="36"/>
        </w:rPr>
        <w:t>(</w:t>
      </w:r>
      <w:proofErr w:type="spellStart"/>
      <w:r w:rsidR="00F23AFC"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อ.ก</w:t>
      </w:r>
      <w:proofErr w:type="spellEnd"/>
      <w:r w:rsidR="00F23AFC" w:rsidRPr="00DF6400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. </w:t>
      </w:r>
      <w:r w:rsidR="008B3E62"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๓</w:t>
      </w:r>
      <w:r w:rsidR="00F23AFC"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)</w:t>
      </w:r>
    </w:p>
    <w:p w14:paraId="3495C048" w14:textId="3037C32B" w:rsidR="008B3E62" w:rsidRPr="00DE5471" w:rsidRDefault="008B3E62" w:rsidP="00656237">
      <w:pPr>
        <w:tabs>
          <w:tab w:val="left" w:pos="4536"/>
          <w:tab w:val="left" w:pos="8789"/>
        </w:tabs>
        <w:spacing w:line="276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14:paraId="66472229" w14:textId="77777777" w:rsidR="00DE5471" w:rsidRPr="00DF6400" w:rsidRDefault="00DE5471" w:rsidP="00656237">
      <w:pPr>
        <w:tabs>
          <w:tab w:val="left" w:pos="4536"/>
          <w:tab w:val="left" w:pos="8789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</w:p>
    <w:p w14:paraId="498DD3F0" w14:textId="0B45F3F9" w:rsidR="008B3E62" w:rsidRPr="00DF6400" w:rsidRDefault="008B3E62" w:rsidP="00656237">
      <w:pPr>
        <w:tabs>
          <w:tab w:val="left" w:pos="4536"/>
          <w:tab w:val="left" w:pos="8789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เลขรับที่</w:t>
      </w:r>
    </w:p>
    <w:p w14:paraId="6996A72E" w14:textId="02F98A0F" w:rsidR="005F7D74" w:rsidRPr="00DF6400" w:rsidRDefault="005F7D74" w:rsidP="00DF6400">
      <w:pPr>
        <w:tabs>
          <w:tab w:val="left" w:pos="4680"/>
          <w:tab w:val="left" w:pos="8789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</w:rPr>
        <w:tab/>
      </w:r>
      <w:proofErr w:type="spellStart"/>
      <w:r w:rsidRPr="00DF6400">
        <w:rPr>
          <w:rFonts w:ascii="TH SarabunIT๙" w:hAnsi="TH SarabunIT๙" w:cs="TH SarabunIT๙"/>
          <w:b/>
          <w:bCs/>
          <w:sz w:val="36"/>
          <w:szCs w:val="36"/>
        </w:rPr>
        <w:t>สำนักงานอัยการ</w:t>
      </w:r>
      <w:proofErr w:type="spellEnd"/>
    </w:p>
    <w:p w14:paraId="3A32003F" w14:textId="77777777" w:rsidR="00DF6400" w:rsidRPr="00DF6400" w:rsidRDefault="00DF6400" w:rsidP="00DF6400">
      <w:pPr>
        <w:tabs>
          <w:tab w:val="left" w:pos="4680"/>
          <w:tab w:val="left" w:pos="8789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</w:p>
    <w:p w14:paraId="741169E9" w14:textId="6CAEAC56" w:rsidR="005F7D74" w:rsidRPr="00DF6400" w:rsidRDefault="005F7D74" w:rsidP="00DF6400">
      <w:pPr>
        <w:tabs>
          <w:tab w:val="left" w:pos="5040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รายงานการสอบสวนคดีที่</w:t>
      </w:r>
      <w:r w:rsidRPr="00DF6400">
        <w:rPr>
          <w:rFonts w:ascii="TH SarabunIT๙" w:hAnsi="TH SarabunIT๙" w:cs="TH SarabunIT๙"/>
          <w:b/>
          <w:bCs/>
          <w:sz w:val="36"/>
          <w:szCs w:val="36"/>
        </w:rPr>
        <w:tab/>
      </w: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ลงวันที่</w:t>
      </w:r>
    </w:p>
    <w:p w14:paraId="586466A9" w14:textId="0DDE2DC0" w:rsidR="005F7D74" w:rsidRPr="00DF6400" w:rsidRDefault="005F7D74" w:rsidP="00DF6400">
      <w:pPr>
        <w:tabs>
          <w:tab w:val="left" w:pos="5040"/>
          <w:tab w:val="left" w:pos="8100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รับจาก</w:t>
      </w:r>
      <w:r w:rsidR="004E750E" w:rsidRPr="00DF6400">
        <w:rPr>
          <w:rFonts w:ascii="TH SarabunIT๙" w:hAnsi="TH SarabunIT๙" w:cs="TH SarabunIT๙"/>
          <w:b/>
          <w:bCs/>
          <w:sz w:val="36"/>
          <w:szCs w:val="36"/>
          <w:cs/>
        </w:rPr>
        <w:tab/>
        <w:t>วันที่</w:t>
      </w:r>
      <w:r w:rsidR="00DF6400" w:rsidRPr="00DF6400">
        <w:rPr>
          <w:rFonts w:ascii="TH SarabunIT๙" w:hAnsi="TH SarabunIT๙" w:cs="TH SarabunIT๙"/>
          <w:b/>
          <w:bCs/>
          <w:sz w:val="36"/>
          <w:szCs w:val="36"/>
        </w:rPr>
        <w:tab/>
      </w:r>
      <w:proofErr w:type="spellStart"/>
      <w:r w:rsidR="004E750E" w:rsidRPr="00DF6400">
        <w:rPr>
          <w:rFonts w:ascii="TH SarabunIT๙" w:hAnsi="TH SarabunIT๙" w:cs="TH SarabunIT๙"/>
          <w:b/>
          <w:bCs/>
          <w:sz w:val="36"/>
          <w:szCs w:val="36"/>
        </w:rPr>
        <w:t>เวลา</w:t>
      </w:r>
      <w:proofErr w:type="spellEnd"/>
    </w:p>
    <w:p w14:paraId="3165B4A8" w14:textId="42B31C98" w:rsidR="004E750E" w:rsidRPr="00DF6400" w:rsidRDefault="004E750E" w:rsidP="004E750E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เรื่อง</w:t>
      </w:r>
    </w:p>
    <w:p w14:paraId="3D1855F0" w14:textId="3DF1989B" w:rsidR="004E750E" w:rsidRPr="00DF6400" w:rsidRDefault="004E750E" w:rsidP="00B42EA8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ผู้เสียหาย</w:t>
      </w:r>
    </w:p>
    <w:p w14:paraId="02C28C4F" w14:textId="77777777" w:rsidR="00DF6400" w:rsidRPr="00DF6400" w:rsidRDefault="00DF6400" w:rsidP="00DF6400">
      <w:pPr>
        <w:tabs>
          <w:tab w:val="left" w:pos="3780"/>
          <w:tab w:val="left" w:pos="5670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วันเวลาเกิดเหตุ</w:t>
      </w: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proofErr w:type="spellStart"/>
      <w:r w:rsidRPr="00DF6400">
        <w:rPr>
          <w:rFonts w:ascii="TH SarabunIT๙" w:hAnsi="TH SarabunIT๙" w:cs="TH SarabunIT๙"/>
          <w:b/>
          <w:bCs/>
          <w:sz w:val="36"/>
          <w:szCs w:val="36"/>
        </w:rPr>
        <w:t>เวลา</w:t>
      </w:r>
      <w:proofErr w:type="spellEnd"/>
      <w:r w:rsidRPr="00DF6400">
        <w:rPr>
          <w:rFonts w:ascii="TH SarabunIT๙" w:hAnsi="TH SarabunIT๙" w:cs="TH SarabunIT๙"/>
          <w:b/>
          <w:bCs/>
          <w:sz w:val="36"/>
          <w:szCs w:val="36"/>
        </w:rPr>
        <w:tab/>
      </w: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แขวง/ตำบล</w:t>
      </w:r>
    </w:p>
    <w:p w14:paraId="7C8D6D71" w14:textId="77777777" w:rsidR="00DF6400" w:rsidRPr="00DF6400" w:rsidRDefault="00DF6400" w:rsidP="00DF6400">
      <w:pPr>
        <w:tabs>
          <w:tab w:val="left" w:pos="3780"/>
          <w:tab w:val="left" w:pos="5670"/>
          <w:tab w:val="left" w:pos="7920"/>
        </w:tabs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เขต/อำเภอ</w:t>
      </w: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ab/>
        <w:t>จังหวัด</w:t>
      </w: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ab/>
        <w:t>ของกลางที่</w:t>
      </w:r>
    </w:p>
    <w:p w14:paraId="413C0F9E" w14:textId="77777777" w:rsidR="00DF6400" w:rsidRPr="00DF6400" w:rsidRDefault="00DF6400" w:rsidP="004E750E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</w:p>
    <w:p w14:paraId="3E119AE1" w14:textId="5B66A491" w:rsidR="004E750E" w:rsidRPr="00DF6400" w:rsidRDefault="004E750E" w:rsidP="004E750E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  <w:u w:val="dotted"/>
        </w:rPr>
      </w:pPr>
      <w:r w:rsidRPr="00DF6400">
        <w:rPr>
          <w:rFonts w:ascii="TH SarabunIT๙" w:hAnsi="TH SarabunIT๙" w:cs="TH SarabunIT๙"/>
          <w:b/>
          <w:bCs/>
          <w:sz w:val="36"/>
          <w:szCs w:val="36"/>
          <w:cs/>
        </w:rPr>
        <w:t>ผู้ตรวจสำนวน</w:t>
      </w:r>
    </w:p>
    <w:p w14:paraId="18ECA3FF" w14:textId="77777777" w:rsidR="008B3E62" w:rsidRPr="00DF6400" w:rsidRDefault="008B3E62" w:rsidP="004E750E">
      <w:pPr>
        <w:spacing w:line="276" w:lineRule="auto"/>
        <w:rPr>
          <w:rFonts w:ascii="TH SarabunIT๙" w:hAnsi="TH SarabunIT๙" w:cs="TH SarabunIT๙"/>
          <w:b/>
          <w:bCs/>
          <w:sz w:val="36"/>
          <w:szCs w:val="36"/>
        </w:rPr>
      </w:pPr>
    </w:p>
    <w:p w14:paraId="19E90DEF" w14:textId="5C616FA7" w:rsidR="008B3E62" w:rsidRPr="00DF6400" w:rsidRDefault="008B3E62" w:rsidP="008B3E62">
      <w:pPr>
        <w:widowControl w:val="0"/>
        <w:autoSpaceDE w:val="0"/>
        <w:autoSpaceDN w:val="0"/>
        <w:adjustRightInd w:val="0"/>
        <w:spacing w:line="406" w:lineRule="atLeast"/>
        <w:jc w:val="center"/>
        <w:rPr>
          <w:rFonts w:ascii="TH SarabunIT๙" w:hAnsi="TH SarabunIT๙" w:cs="TH SarabunIT๙"/>
          <w:b/>
          <w:bCs/>
          <w:color w:val="000000"/>
          <w:sz w:val="36"/>
          <w:szCs w:val="36"/>
        </w:rPr>
      </w:pPr>
      <w:r w:rsidRPr="00DF6400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>ความเห็นและคำสั่งพนักงานอัยการ</w:t>
      </w:r>
    </w:p>
    <w:p w14:paraId="00FC6836" w14:textId="3F496AD3" w:rsidR="004E750E" w:rsidRPr="00DF6400" w:rsidRDefault="004E750E" w:rsidP="008B3E62">
      <w:pPr>
        <w:rPr>
          <w:rFonts w:ascii="TH SarabunIT๙" w:hAnsi="TH SarabunIT๙" w:cs="TH SarabunIT๙"/>
          <w:b/>
          <w:bCs/>
          <w:sz w:val="36"/>
          <w:szCs w:val="36"/>
          <w:u w:val="dotted"/>
        </w:rPr>
      </w:pPr>
    </w:p>
    <w:sectPr w:rsidR="004E750E" w:rsidRPr="00DF6400" w:rsidSect="00BD2B19">
      <w:headerReference w:type="even" r:id="rId10"/>
      <w:pgSz w:w="11906" w:h="16838" w:code="9"/>
      <w:pgMar w:top="426" w:right="707" w:bottom="567" w:left="1276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7B7F2" w14:textId="77777777" w:rsidR="0030383D" w:rsidRDefault="0030383D">
      <w:r>
        <w:separator/>
      </w:r>
    </w:p>
  </w:endnote>
  <w:endnote w:type="continuationSeparator" w:id="0">
    <w:p w14:paraId="363EF5D8" w14:textId="77777777" w:rsidR="0030383D" w:rsidRDefault="00303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BE090" w14:textId="77777777" w:rsidR="0030383D" w:rsidRDefault="0030383D">
      <w:r>
        <w:separator/>
      </w:r>
    </w:p>
  </w:footnote>
  <w:footnote w:type="continuationSeparator" w:id="0">
    <w:p w14:paraId="340C172D" w14:textId="77777777" w:rsidR="0030383D" w:rsidRDefault="003038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68AAE" w14:textId="77777777" w:rsidR="00B84631" w:rsidRDefault="00B84631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4C82FECA" w14:textId="77777777" w:rsidR="00B84631" w:rsidRDefault="00B8463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931A0"/>
    <w:multiLevelType w:val="hybridMultilevel"/>
    <w:tmpl w:val="297CE70E"/>
    <w:lvl w:ilvl="0" w:tplc="44F6193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E0F3C"/>
    <w:multiLevelType w:val="hybridMultilevel"/>
    <w:tmpl w:val="EF6A6034"/>
    <w:lvl w:ilvl="0" w:tplc="B6F4362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F012B"/>
    <w:multiLevelType w:val="hybridMultilevel"/>
    <w:tmpl w:val="A83EE958"/>
    <w:lvl w:ilvl="0" w:tplc="01CAE2DA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sz w:val="36"/>
        <w:szCs w:val="36"/>
        <w:lang w:bidi="th-TH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44288"/>
    <w:multiLevelType w:val="hybridMultilevel"/>
    <w:tmpl w:val="0ED2F834"/>
    <w:lvl w:ilvl="0" w:tplc="B6F4362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9E2E98"/>
    <w:multiLevelType w:val="hybridMultilevel"/>
    <w:tmpl w:val="4A52A298"/>
    <w:lvl w:ilvl="0" w:tplc="44F6193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C47D2D"/>
    <w:multiLevelType w:val="hybridMultilevel"/>
    <w:tmpl w:val="8532701C"/>
    <w:lvl w:ilvl="0" w:tplc="B6F43624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E46DD9"/>
    <w:multiLevelType w:val="hybridMultilevel"/>
    <w:tmpl w:val="C5000D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D74265"/>
    <w:multiLevelType w:val="hybridMultilevel"/>
    <w:tmpl w:val="48B49074"/>
    <w:lvl w:ilvl="0" w:tplc="48D0C99C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b w:val="0"/>
        <w:bCs w:val="0"/>
        <w:sz w:val="36"/>
        <w:szCs w:val="36"/>
        <w:lang w:bidi="th-TH"/>
      </w:rPr>
    </w:lvl>
    <w:lvl w:ilvl="1" w:tplc="44F61934">
      <w:start w:val="1"/>
      <w:numFmt w:val="bullet"/>
      <w:lvlText w:val=""/>
      <w:lvlJc w:val="left"/>
      <w:pPr>
        <w:ind w:left="1440" w:hanging="360"/>
      </w:pPr>
      <w:rPr>
        <w:rFonts w:ascii="Wingdings 2" w:hAnsi="Wingdings 2" w:hint="default"/>
        <w:b w:val="0"/>
        <w:bCs w:val="0"/>
        <w:sz w:val="36"/>
        <w:szCs w:val="3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98"/>
    <w:rsid w:val="000009B3"/>
    <w:rsid w:val="00041424"/>
    <w:rsid w:val="0006583D"/>
    <w:rsid w:val="00097DA3"/>
    <w:rsid w:val="000D658D"/>
    <w:rsid w:val="00107DC9"/>
    <w:rsid w:val="0011114A"/>
    <w:rsid w:val="00154E6F"/>
    <w:rsid w:val="00193FB7"/>
    <w:rsid w:val="001C2008"/>
    <w:rsid w:val="001E7BAA"/>
    <w:rsid w:val="001F5E85"/>
    <w:rsid w:val="00234405"/>
    <w:rsid w:val="002747A4"/>
    <w:rsid w:val="002914D2"/>
    <w:rsid w:val="002C6F58"/>
    <w:rsid w:val="002E1EB8"/>
    <w:rsid w:val="002E2688"/>
    <w:rsid w:val="0030383D"/>
    <w:rsid w:val="00346598"/>
    <w:rsid w:val="00374EC4"/>
    <w:rsid w:val="00387B20"/>
    <w:rsid w:val="003A3D90"/>
    <w:rsid w:val="003B0B81"/>
    <w:rsid w:val="003D6BCF"/>
    <w:rsid w:val="0041031E"/>
    <w:rsid w:val="0041714F"/>
    <w:rsid w:val="00432603"/>
    <w:rsid w:val="004470AA"/>
    <w:rsid w:val="004663A1"/>
    <w:rsid w:val="004B4D7E"/>
    <w:rsid w:val="004C53C8"/>
    <w:rsid w:val="004D37EE"/>
    <w:rsid w:val="004E750E"/>
    <w:rsid w:val="004F4B4F"/>
    <w:rsid w:val="0052470A"/>
    <w:rsid w:val="00541B35"/>
    <w:rsid w:val="00562A77"/>
    <w:rsid w:val="005D6121"/>
    <w:rsid w:val="005F4EE0"/>
    <w:rsid w:val="005F7D74"/>
    <w:rsid w:val="00642597"/>
    <w:rsid w:val="00656237"/>
    <w:rsid w:val="00683E49"/>
    <w:rsid w:val="006A4118"/>
    <w:rsid w:val="006A6BD4"/>
    <w:rsid w:val="006B17F4"/>
    <w:rsid w:val="006D16F7"/>
    <w:rsid w:val="00711F27"/>
    <w:rsid w:val="007710E6"/>
    <w:rsid w:val="007920E9"/>
    <w:rsid w:val="007941B5"/>
    <w:rsid w:val="007E6E95"/>
    <w:rsid w:val="0081592C"/>
    <w:rsid w:val="008226DB"/>
    <w:rsid w:val="00825CD2"/>
    <w:rsid w:val="00826F3D"/>
    <w:rsid w:val="008535D9"/>
    <w:rsid w:val="0086677E"/>
    <w:rsid w:val="008720A2"/>
    <w:rsid w:val="00893AD0"/>
    <w:rsid w:val="008B3E62"/>
    <w:rsid w:val="008D4F0D"/>
    <w:rsid w:val="008E1AE5"/>
    <w:rsid w:val="00904C2B"/>
    <w:rsid w:val="00921E9F"/>
    <w:rsid w:val="00923102"/>
    <w:rsid w:val="00946E2C"/>
    <w:rsid w:val="00951D06"/>
    <w:rsid w:val="009656C1"/>
    <w:rsid w:val="00990D85"/>
    <w:rsid w:val="00996F19"/>
    <w:rsid w:val="009C56B6"/>
    <w:rsid w:val="009C74E1"/>
    <w:rsid w:val="009D009F"/>
    <w:rsid w:val="009D74D7"/>
    <w:rsid w:val="00A112EC"/>
    <w:rsid w:val="00A60D81"/>
    <w:rsid w:val="00A64DF4"/>
    <w:rsid w:val="00A772EB"/>
    <w:rsid w:val="00A97E58"/>
    <w:rsid w:val="00AB3BC8"/>
    <w:rsid w:val="00AB475E"/>
    <w:rsid w:val="00AD0725"/>
    <w:rsid w:val="00AE4267"/>
    <w:rsid w:val="00B42EA8"/>
    <w:rsid w:val="00B70733"/>
    <w:rsid w:val="00B80B01"/>
    <w:rsid w:val="00B84631"/>
    <w:rsid w:val="00B8566C"/>
    <w:rsid w:val="00BB0433"/>
    <w:rsid w:val="00BD2B19"/>
    <w:rsid w:val="00C13F57"/>
    <w:rsid w:val="00C361B0"/>
    <w:rsid w:val="00C87356"/>
    <w:rsid w:val="00C87E7C"/>
    <w:rsid w:val="00C943A0"/>
    <w:rsid w:val="00C94909"/>
    <w:rsid w:val="00D35165"/>
    <w:rsid w:val="00D518B7"/>
    <w:rsid w:val="00D56FCC"/>
    <w:rsid w:val="00D6626B"/>
    <w:rsid w:val="00DB653B"/>
    <w:rsid w:val="00DB741A"/>
    <w:rsid w:val="00DE5471"/>
    <w:rsid w:val="00DF6400"/>
    <w:rsid w:val="00E322D3"/>
    <w:rsid w:val="00E537F1"/>
    <w:rsid w:val="00E666BE"/>
    <w:rsid w:val="00EE0C32"/>
    <w:rsid w:val="00F116A9"/>
    <w:rsid w:val="00F23720"/>
    <w:rsid w:val="00F23AFC"/>
    <w:rsid w:val="00F57925"/>
    <w:rsid w:val="00FB3EF2"/>
    <w:rsid w:val="00FD2C8F"/>
    <w:rsid w:val="00FE5CDD"/>
    <w:rsid w:val="00FF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8909F3"/>
  <w15:chartTrackingRefBased/>
  <w15:docId w15:val="{8EE9C100-8556-49D0-8FB2-CF9C205D8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7925"/>
    <w:rPr>
      <w:color w:val="800080"/>
      <w:u w:val="single"/>
    </w:rPr>
  </w:style>
  <w:style w:type="character" w:styleId="a4">
    <w:name w:val="Hyperlink"/>
    <w:basedOn w:val="a0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paragraph" w:styleId="a8">
    <w:name w:val="List Paragraph"/>
    <w:basedOn w:val="a"/>
    <w:uiPriority w:val="34"/>
    <w:qFormat/>
    <w:rsid w:val="00F23AFC"/>
    <w:pPr>
      <w:ind w:left="720"/>
      <w:contextualSpacing/>
    </w:pPr>
  </w:style>
  <w:style w:type="table" w:styleId="a9">
    <w:name w:val="Table Grid"/>
    <w:basedOn w:val="a1"/>
    <w:uiPriority w:val="1"/>
    <w:rsid w:val="004E75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4663A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&#3627;&#3609;&#3633;&#3591;&#3626;&#3639;&#3629;&#3616;&#3634;&#3618;&#3651;&#360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1D9B3-DCA2-4E96-A052-F45579BE1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หนังสือภายใน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</dc:creator>
  <cp:keywords/>
  <dc:description/>
  <cp:lastModifiedBy>AGO</cp:lastModifiedBy>
  <cp:revision>6</cp:revision>
  <cp:lastPrinted>2023-11-13T03:52:00Z</cp:lastPrinted>
  <dcterms:created xsi:type="dcterms:W3CDTF">2023-11-13T03:20:00Z</dcterms:created>
  <dcterms:modified xsi:type="dcterms:W3CDTF">2023-11-13T03:52:00Z</dcterms:modified>
</cp:coreProperties>
</file>