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3F2D1" w14:textId="4ECDC2CD" w:rsidR="005A581F" w:rsidRPr="002448CA" w:rsidRDefault="002448CA" w:rsidP="002448CA">
      <w:pPr>
        <w:rPr>
          <w:rFonts w:ascii="TH SarabunIT๙" w:hAnsi="TH SarabunIT๙" w:cs="TH SarabunIT๙"/>
          <w:b/>
          <w:bCs/>
          <w:sz w:val="18"/>
          <w:szCs w:val="18"/>
        </w:rPr>
      </w:pPr>
      <w:r w:rsidRPr="00DF6400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drawing>
          <wp:anchor distT="0" distB="0" distL="114300" distR="114300" simplePos="0" relativeHeight="251659264" behindDoc="0" locked="0" layoutInCell="1" allowOverlap="1" wp14:anchorId="46B71321" wp14:editId="3F0540E5">
            <wp:simplePos x="0" y="0"/>
            <wp:positionH relativeFrom="page">
              <wp:align>center</wp:align>
            </wp:positionH>
            <wp:positionV relativeFrom="paragraph">
              <wp:posOffset>9525</wp:posOffset>
            </wp:positionV>
            <wp:extent cx="1090295" cy="1331595"/>
            <wp:effectExtent l="0" t="0" r="0" b="1905"/>
            <wp:wrapSquare wrapText="bothSides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33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C72054" w14:textId="05910CAA" w:rsidR="005A581F" w:rsidRDefault="005A581F" w:rsidP="005A581F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</w:rPr>
        <w:t>(</w:t>
      </w:r>
      <w:proofErr w:type="spellStart"/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อ.ก</w:t>
      </w:r>
      <w:proofErr w:type="spellEnd"/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. ๒)</w:t>
      </w:r>
    </w:p>
    <w:p w14:paraId="289F9872" w14:textId="77777777" w:rsidR="00210FF6" w:rsidRPr="00230A34" w:rsidRDefault="00210FF6" w:rsidP="005A581F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18E715C5" w14:textId="77777777" w:rsidR="00092AF0" w:rsidRPr="00230A34" w:rsidRDefault="00092AF0" w:rsidP="005A581F">
      <w:pPr>
        <w:tabs>
          <w:tab w:val="left" w:pos="2977"/>
          <w:tab w:val="left" w:pos="5103"/>
          <w:tab w:val="left" w:pos="8789"/>
        </w:tabs>
        <w:rPr>
          <w:rFonts w:ascii="TH SarabunIT๙" w:hAnsi="TH SarabunIT๙" w:cs="TH SarabunIT๙"/>
          <w:b/>
          <w:bCs/>
          <w:sz w:val="36"/>
          <w:szCs w:val="36"/>
        </w:rPr>
      </w:pPr>
    </w:p>
    <w:p w14:paraId="127E358C" w14:textId="0DA81A38" w:rsidR="005A581F" w:rsidRDefault="005A581F" w:rsidP="005A581F">
      <w:pPr>
        <w:tabs>
          <w:tab w:val="left" w:pos="2977"/>
          <w:tab w:val="left" w:pos="5103"/>
          <w:tab w:val="left" w:pos="8789"/>
        </w:tabs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เลขรับที่</w:t>
      </w:r>
    </w:p>
    <w:p w14:paraId="050290CB" w14:textId="77777777" w:rsidR="00210FF6" w:rsidRPr="00230A34" w:rsidRDefault="00210FF6" w:rsidP="005A581F">
      <w:pPr>
        <w:tabs>
          <w:tab w:val="left" w:pos="2977"/>
          <w:tab w:val="left" w:pos="5103"/>
          <w:tab w:val="left" w:pos="8789"/>
        </w:tabs>
        <w:rPr>
          <w:rFonts w:ascii="TH SarabunIT๙" w:hAnsi="TH SarabunIT๙" w:cs="TH SarabunIT๙"/>
          <w:b/>
          <w:bCs/>
          <w:sz w:val="36"/>
          <w:szCs w:val="36"/>
        </w:rPr>
      </w:pPr>
    </w:p>
    <w:p w14:paraId="0ED8F568" w14:textId="319C1C31" w:rsidR="005A581F" w:rsidRPr="00230A34" w:rsidRDefault="005A581F" w:rsidP="00685CDF">
      <w:pPr>
        <w:tabs>
          <w:tab w:val="left" w:pos="5103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</w:rPr>
        <w:tab/>
      </w:r>
      <w:proofErr w:type="spellStart"/>
      <w:r w:rsidRPr="00230A34">
        <w:rPr>
          <w:rFonts w:ascii="TH SarabunIT๙" w:hAnsi="TH SarabunIT๙" w:cs="TH SarabunIT๙"/>
          <w:b/>
          <w:bCs/>
          <w:sz w:val="36"/>
          <w:szCs w:val="36"/>
        </w:rPr>
        <w:t>สำนักงานอัยการ</w:t>
      </w:r>
      <w:proofErr w:type="spellEnd"/>
    </w:p>
    <w:p w14:paraId="4CF25EC3" w14:textId="092A4C50" w:rsidR="00092AF0" w:rsidRPr="00230A34" w:rsidRDefault="00092AF0" w:rsidP="00685CDF">
      <w:pPr>
        <w:tabs>
          <w:tab w:val="left" w:pos="5103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344B5D71" w14:textId="420A8D5D" w:rsidR="005A581F" w:rsidRPr="00230A34" w:rsidRDefault="005A581F" w:rsidP="00685CDF">
      <w:pPr>
        <w:tabs>
          <w:tab w:val="left" w:pos="567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รายงานการสอบสวนคดีที่</w:t>
      </w:r>
      <w:r w:rsidRPr="00230A34">
        <w:rPr>
          <w:rFonts w:ascii="TH SarabunIT๙" w:hAnsi="TH SarabunIT๙" w:cs="TH SarabunIT๙"/>
          <w:b/>
          <w:bCs/>
          <w:sz w:val="36"/>
          <w:szCs w:val="36"/>
        </w:rPr>
        <w:tab/>
      </w: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ลงวันที่</w:t>
      </w:r>
    </w:p>
    <w:p w14:paraId="4A4C768A" w14:textId="25ABF087" w:rsidR="005A581F" w:rsidRPr="00230A34" w:rsidRDefault="005A581F" w:rsidP="00092AF0">
      <w:pPr>
        <w:tabs>
          <w:tab w:val="left" w:pos="5670"/>
          <w:tab w:val="left" w:pos="882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รับจาก</w:t>
      </w:r>
      <w:r w:rsidRPr="00230A34">
        <w:rPr>
          <w:rFonts w:ascii="TH SarabunIT๙" w:hAnsi="TH SarabunIT๙" w:cs="TH SarabunIT๙"/>
          <w:b/>
          <w:bCs/>
          <w:sz w:val="36"/>
          <w:szCs w:val="36"/>
        </w:rPr>
        <w:tab/>
      </w: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วันที่</w:t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</w:rPr>
        <w:tab/>
      </w:r>
      <w:proofErr w:type="spellStart"/>
      <w:r w:rsidRPr="00230A34">
        <w:rPr>
          <w:rFonts w:ascii="TH SarabunIT๙" w:hAnsi="TH SarabunIT๙" w:cs="TH SarabunIT๙"/>
          <w:b/>
          <w:bCs/>
          <w:sz w:val="36"/>
          <w:szCs w:val="36"/>
        </w:rPr>
        <w:t>เวลา</w:t>
      </w:r>
      <w:proofErr w:type="spellEnd"/>
    </w:p>
    <w:p w14:paraId="3165B4A8" w14:textId="6820D9FA" w:rsidR="004E750E" w:rsidRPr="00230A34" w:rsidRDefault="004E750E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เรื่อง</w:t>
      </w:r>
    </w:p>
    <w:p w14:paraId="16FDE594" w14:textId="4F572D14" w:rsidR="00092AF0" w:rsidRPr="00230A34" w:rsidRDefault="004E750E" w:rsidP="00092AF0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ผู้เสียหาย</w:t>
      </w:r>
    </w:p>
    <w:p w14:paraId="70A299B4" w14:textId="77777777" w:rsidR="00092AF0" w:rsidRPr="00230A34" w:rsidRDefault="004E750E" w:rsidP="00092AF0">
      <w:pPr>
        <w:tabs>
          <w:tab w:val="left" w:pos="3780"/>
          <w:tab w:val="left" w:pos="567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วันเวลาเกิดเหตุ</w:t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proofErr w:type="spellStart"/>
      <w:r w:rsidRPr="00230A34">
        <w:rPr>
          <w:rFonts w:ascii="TH SarabunIT๙" w:hAnsi="TH SarabunIT๙" w:cs="TH SarabunIT๙"/>
          <w:b/>
          <w:bCs/>
          <w:sz w:val="36"/>
          <w:szCs w:val="36"/>
        </w:rPr>
        <w:t>เวลา</w:t>
      </w:r>
      <w:proofErr w:type="spellEnd"/>
      <w:r w:rsidR="00896EB8" w:rsidRPr="00230A34">
        <w:rPr>
          <w:rFonts w:ascii="TH SarabunIT๙" w:hAnsi="TH SarabunIT๙" w:cs="TH SarabunIT๙"/>
          <w:b/>
          <w:bCs/>
          <w:sz w:val="36"/>
          <w:szCs w:val="36"/>
        </w:rPr>
        <w:tab/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แขวง/ตำบล</w:t>
      </w:r>
    </w:p>
    <w:p w14:paraId="3ACD9036" w14:textId="6360BBC6" w:rsidR="004E750E" w:rsidRPr="00230A34" w:rsidRDefault="00C17A99" w:rsidP="00092AF0">
      <w:pPr>
        <w:tabs>
          <w:tab w:val="left" w:pos="3780"/>
          <w:tab w:val="left" w:pos="5670"/>
          <w:tab w:val="left" w:pos="792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เขต/</w:t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อำเภอ</w:t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ab/>
        <w:t>จังหวัด</w:t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092AF0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4E750E"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ของกลางที่</w:t>
      </w:r>
    </w:p>
    <w:p w14:paraId="4896D227" w14:textId="5D0904FF" w:rsidR="004E750E" w:rsidRPr="00230A34" w:rsidRDefault="004E750E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3E119AE1" w14:textId="743AE2BB" w:rsidR="004E750E" w:rsidRPr="00230A34" w:rsidRDefault="004E750E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  <w:u w:val="dotted"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ผู้ตรวจสำนวน</w:t>
      </w:r>
    </w:p>
    <w:p w14:paraId="351BF7FC" w14:textId="77777777" w:rsidR="00DE1AED" w:rsidRPr="00230A34" w:rsidRDefault="00DE1AED" w:rsidP="00DE1AED">
      <w:pPr>
        <w:spacing w:line="276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9679301" w14:textId="2F955160" w:rsidR="00980D56" w:rsidRPr="00230A34" w:rsidRDefault="00DE1AED" w:rsidP="00980D56">
      <w:pPr>
        <w:spacing w:line="276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230A34">
        <w:rPr>
          <w:rFonts w:ascii="TH SarabunIT๙" w:hAnsi="TH SarabunIT๙" w:cs="TH SarabunIT๙"/>
          <w:b/>
          <w:bCs/>
          <w:sz w:val="36"/>
          <w:szCs w:val="36"/>
          <w:cs/>
        </w:rPr>
        <w:t>ความเห็นและคำสั่ง</w:t>
      </w:r>
    </w:p>
    <w:p w14:paraId="00FC6836" w14:textId="513D5B14" w:rsidR="004E750E" w:rsidRPr="00230A34" w:rsidRDefault="004E750E" w:rsidP="00092AF0">
      <w:pPr>
        <w:rPr>
          <w:rFonts w:ascii="TH SarabunIT๙" w:hAnsi="TH SarabunIT๙" w:cs="TH SarabunIT๙"/>
          <w:b/>
          <w:bCs/>
          <w:sz w:val="36"/>
          <w:szCs w:val="36"/>
        </w:rPr>
      </w:pPr>
    </w:p>
    <w:sectPr w:rsidR="004E750E" w:rsidRPr="00230A34" w:rsidSect="002448CA">
      <w:headerReference w:type="even" r:id="rId9"/>
      <w:pgSz w:w="11906" w:h="16838" w:code="9"/>
      <w:pgMar w:top="567" w:right="567" w:bottom="567" w:left="85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1D987" w14:textId="77777777" w:rsidR="006158F3" w:rsidRDefault="006158F3">
      <w:r>
        <w:separator/>
      </w:r>
    </w:p>
  </w:endnote>
  <w:endnote w:type="continuationSeparator" w:id="0">
    <w:p w14:paraId="6B8FDD91" w14:textId="77777777" w:rsidR="006158F3" w:rsidRDefault="0061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BE8A2" w14:textId="77777777" w:rsidR="006158F3" w:rsidRDefault="006158F3">
      <w:r>
        <w:separator/>
      </w:r>
    </w:p>
  </w:footnote>
  <w:footnote w:type="continuationSeparator" w:id="0">
    <w:p w14:paraId="455E421D" w14:textId="77777777" w:rsidR="006158F3" w:rsidRDefault="00615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68AAE" w14:textId="77777777" w:rsidR="00B84631" w:rsidRDefault="00B84631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4C82FECA" w14:textId="77777777" w:rsidR="00B84631" w:rsidRDefault="00B8463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31A0"/>
    <w:multiLevelType w:val="hybridMultilevel"/>
    <w:tmpl w:val="297CE70E"/>
    <w:lvl w:ilvl="0" w:tplc="44F6193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E0F3C"/>
    <w:multiLevelType w:val="hybridMultilevel"/>
    <w:tmpl w:val="EF6A6034"/>
    <w:lvl w:ilvl="0" w:tplc="B6F4362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F012B"/>
    <w:multiLevelType w:val="hybridMultilevel"/>
    <w:tmpl w:val="A83EE958"/>
    <w:lvl w:ilvl="0" w:tplc="01CAE2DA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  <w:lang w:bidi="th-TH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44288"/>
    <w:multiLevelType w:val="hybridMultilevel"/>
    <w:tmpl w:val="0ED2F834"/>
    <w:lvl w:ilvl="0" w:tplc="B6F4362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9E2E98"/>
    <w:multiLevelType w:val="hybridMultilevel"/>
    <w:tmpl w:val="4A52A298"/>
    <w:lvl w:ilvl="0" w:tplc="44F6193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C47D2D"/>
    <w:multiLevelType w:val="hybridMultilevel"/>
    <w:tmpl w:val="8532701C"/>
    <w:lvl w:ilvl="0" w:tplc="B6F4362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E46DD9"/>
    <w:multiLevelType w:val="hybridMultilevel"/>
    <w:tmpl w:val="C5000D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D74265"/>
    <w:multiLevelType w:val="hybridMultilevel"/>
    <w:tmpl w:val="48B49074"/>
    <w:lvl w:ilvl="0" w:tplc="48D0C99C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  <w:lang w:bidi="th-TH"/>
      </w:rPr>
    </w:lvl>
    <w:lvl w:ilvl="1" w:tplc="44F61934">
      <w:start w:val="1"/>
      <w:numFmt w:val="bullet"/>
      <w:lvlText w:val=""/>
      <w:lvlJc w:val="left"/>
      <w:pPr>
        <w:ind w:left="1440" w:hanging="360"/>
      </w:pPr>
      <w:rPr>
        <w:rFonts w:ascii="Wingdings 2" w:hAnsi="Wingdings 2" w:hint="default"/>
        <w:b w:val="0"/>
        <w:bCs w:val="0"/>
        <w:sz w:val="36"/>
        <w:szCs w:val="3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98"/>
    <w:rsid w:val="000009B3"/>
    <w:rsid w:val="00010161"/>
    <w:rsid w:val="000356B1"/>
    <w:rsid w:val="00041424"/>
    <w:rsid w:val="00064FBD"/>
    <w:rsid w:val="0006583D"/>
    <w:rsid w:val="0007563A"/>
    <w:rsid w:val="00092AF0"/>
    <w:rsid w:val="00097DA3"/>
    <w:rsid w:val="000B06B9"/>
    <w:rsid w:val="000B0C9C"/>
    <w:rsid w:val="000D658D"/>
    <w:rsid w:val="000E5EE6"/>
    <w:rsid w:val="00107DC9"/>
    <w:rsid w:val="00193FB7"/>
    <w:rsid w:val="001C2008"/>
    <w:rsid w:val="001E7BAA"/>
    <w:rsid w:val="001F5E85"/>
    <w:rsid w:val="00201D9F"/>
    <w:rsid w:val="00210FF6"/>
    <w:rsid w:val="00230A34"/>
    <w:rsid w:val="00234405"/>
    <w:rsid w:val="002448CA"/>
    <w:rsid w:val="002747A4"/>
    <w:rsid w:val="002E1EB8"/>
    <w:rsid w:val="002E2688"/>
    <w:rsid w:val="002F7E24"/>
    <w:rsid w:val="003338CA"/>
    <w:rsid w:val="00346598"/>
    <w:rsid w:val="00352E1D"/>
    <w:rsid w:val="003713A1"/>
    <w:rsid w:val="00387B20"/>
    <w:rsid w:val="003A3D90"/>
    <w:rsid w:val="003B0B81"/>
    <w:rsid w:val="003B4045"/>
    <w:rsid w:val="003E34D6"/>
    <w:rsid w:val="0041714F"/>
    <w:rsid w:val="004470AA"/>
    <w:rsid w:val="004663A1"/>
    <w:rsid w:val="004B4D7E"/>
    <w:rsid w:val="004C53C8"/>
    <w:rsid w:val="004D37EE"/>
    <w:rsid w:val="004E750E"/>
    <w:rsid w:val="004F4B4F"/>
    <w:rsid w:val="00541B35"/>
    <w:rsid w:val="00552190"/>
    <w:rsid w:val="00562A77"/>
    <w:rsid w:val="005A581F"/>
    <w:rsid w:val="005F4EE0"/>
    <w:rsid w:val="005F7D74"/>
    <w:rsid w:val="006158F3"/>
    <w:rsid w:val="00624DB4"/>
    <w:rsid w:val="00642597"/>
    <w:rsid w:val="00656237"/>
    <w:rsid w:val="00685CDF"/>
    <w:rsid w:val="006A4118"/>
    <w:rsid w:val="006A6BD4"/>
    <w:rsid w:val="006B17F4"/>
    <w:rsid w:val="006C6526"/>
    <w:rsid w:val="006D16F7"/>
    <w:rsid w:val="00711F27"/>
    <w:rsid w:val="00731843"/>
    <w:rsid w:val="007710E6"/>
    <w:rsid w:val="007920E9"/>
    <w:rsid w:val="007941B5"/>
    <w:rsid w:val="007E6E95"/>
    <w:rsid w:val="008226DB"/>
    <w:rsid w:val="008535D9"/>
    <w:rsid w:val="0086677E"/>
    <w:rsid w:val="008720A2"/>
    <w:rsid w:val="00893AD0"/>
    <w:rsid w:val="00896EB8"/>
    <w:rsid w:val="008B7745"/>
    <w:rsid w:val="008D4F0D"/>
    <w:rsid w:val="008E1AE5"/>
    <w:rsid w:val="008E6F2F"/>
    <w:rsid w:val="00904C2B"/>
    <w:rsid w:val="00921E9F"/>
    <w:rsid w:val="00923102"/>
    <w:rsid w:val="00925132"/>
    <w:rsid w:val="00946E2C"/>
    <w:rsid w:val="00951D06"/>
    <w:rsid w:val="009656C1"/>
    <w:rsid w:val="00980D56"/>
    <w:rsid w:val="00990D85"/>
    <w:rsid w:val="009C24D0"/>
    <w:rsid w:val="009C56B6"/>
    <w:rsid w:val="009C74E1"/>
    <w:rsid w:val="009D009F"/>
    <w:rsid w:val="009D74D7"/>
    <w:rsid w:val="00A039B6"/>
    <w:rsid w:val="00A60D81"/>
    <w:rsid w:val="00A64DF4"/>
    <w:rsid w:val="00A772EB"/>
    <w:rsid w:val="00A97E58"/>
    <w:rsid w:val="00AB3BC8"/>
    <w:rsid w:val="00AB475E"/>
    <w:rsid w:val="00AD0725"/>
    <w:rsid w:val="00AE4267"/>
    <w:rsid w:val="00AE5A33"/>
    <w:rsid w:val="00B32A91"/>
    <w:rsid w:val="00B80B01"/>
    <w:rsid w:val="00B8231D"/>
    <w:rsid w:val="00B84631"/>
    <w:rsid w:val="00B8566C"/>
    <w:rsid w:val="00BB0433"/>
    <w:rsid w:val="00C04F51"/>
    <w:rsid w:val="00C13F57"/>
    <w:rsid w:val="00C15FCD"/>
    <w:rsid w:val="00C17A99"/>
    <w:rsid w:val="00C361B0"/>
    <w:rsid w:val="00C657FE"/>
    <w:rsid w:val="00C87356"/>
    <w:rsid w:val="00C87E7C"/>
    <w:rsid w:val="00C94909"/>
    <w:rsid w:val="00D153E2"/>
    <w:rsid w:val="00D35165"/>
    <w:rsid w:val="00D518B7"/>
    <w:rsid w:val="00D56FCC"/>
    <w:rsid w:val="00D6626B"/>
    <w:rsid w:val="00DB741A"/>
    <w:rsid w:val="00DD0618"/>
    <w:rsid w:val="00DE1AED"/>
    <w:rsid w:val="00E46FBD"/>
    <w:rsid w:val="00E537F1"/>
    <w:rsid w:val="00E666BE"/>
    <w:rsid w:val="00EE0C32"/>
    <w:rsid w:val="00F116A9"/>
    <w:rsid w:val="00F23720"/>
    <w:rsid w:val="00F23AFC"/>
    <w:rsid w:val="00F56A1B"/>
    <w:rsid w:val="00F57925"/>
    <w:rsid w:val="00FA55A7"/>
    <w:rsid w:val="00FB3EF2"/>
    <w:rsid w:val="00FB4A42"/>
    <w:rsid w:val="00FD2C8F"/>
    <w:rsid w:val="00FE5CDD"/>
    <w:rsid w:val="00FF0131"/>
    <w:rsid w:val="00FF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909F3"/>
  <w15:chartTrackingRefBased/>
  <w15:docId w15:val="{8EE9C100-8556-49D0-8FB2-CF9C205D8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a8">
    <w:name w:val="List Paragraph"/>
    <w:basedOn w:val="a"/>
    <w:uiPriority w:val="34"/>
    <w:qFormat/>
    <w:rsid w:val="00F23AFC"/>
    <w:pPr>
      <w:ind w:left="720"/>
      <w:contextualSpacing/>
    </w:pPr>
  </w:style>
  <w:style w:type="table" w:styleId="a9">
    <w:name w:val="Table Grid"/>
    <w:basedOn w:val="a1"/>
    <w:uiPriority w:val="1"/>
    <w:rsid w:val="004E75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4663A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&#3627;&#3609;&#3633;&#3591;&#3626;&#3639;&#3629;&#3616;&#3634;&#3618;&#3651;&#360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1D9B3-DCA2-4E96-A052-F45579BE1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หนังสือภายใน</Template>
  <TotalTime>10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AGO</cp:lastModifiedBy>
  <cp:revision>9</cp:revision>
  <cp:lastPrinted>2023-11-13T03:51:00Z</cp:lastPrinted>
  <dcterms:created xsi:type="dcterms:W3CDTF">2023-11-13T03:15:00Z</dcterms:created>
  <dcterms:modified xsi:type="dcterms:W3CDTF">2023-11-13T03:51:00Z</dcterms:modified>
</cp:coreProperties>
</file>