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C05DF2" w14:textId="12B4896E" w:rsidR="003A4DC9" w:rsidRDefault="00611BB8">
      <w:r>
        <w:rPr>
          <w:rFonts w:ascii="TH SarabunIT๙" w:hAnsi="TH SarabunIT๙" w:cs="TH SarabunIT๙"/>
          <w:b/>
          <w:bCs/>
          <w:noProof/>
          <w:sz w:val="36"/>
          <w:szCs w:val="36"/>
        </w:rPr>
        <w:object w:dxaOrig="1440" w:dyaOrig="1440" w14:anchorId="760FB85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58.35pt;margin-top:-33.25pt;width:78.8pt;height:90pt;z-index:251658240;mso-position-horizontal-relative:text;mso-position-vertical-relative:text" fillcolor="window">
            <v:imagedata r:id="rId6" o:title=""/>
          </v:shape>
          <o:OLEObject Type="Embed" ProgID="PBrush" ShapeID="_x0000_s1026" DrawAspect="Content" ObjectID="_1708498754" r:id="rId7"/>
        </w:object>
      </w:r>
    </w:p>
    <w:tbl>
      <w:tblPr>
        <w:tblStyle w:val="a3"/>
        <w:tblW w:w="9285" w:type="dxa"/>
        <w:tblLook w:val="04A0" w:firstRow="1" w:lastRow="0" w:firstColumn="1" w:lastColumn="0" w:noHBand="0" w:noVBand="1"/>
      </w:tblPr>
      <w:tblGrid>
        <w:gridCol w:w="1567"/>
        <w:gridCol w:w="6142"/>
        <w:gridCol w:w="1576"/>
      </w:tblGrid>
      <w:tr w:rsidR="00961411" w:rsidRPr="004D1720" w14:paraId="1DB73DA0" w14:textId="77777777" w:rsidTr="003A4DC9">
        <w:trPr>
          <w:trHeight w:val="1314"/>
        </w:trPr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14:paraId="3537D74D" w14:textId="29F97152" w:rsidR="00961411" w:rsidRPr="004D1720" w:rsidRDefault="00961411" w:rsidP="00CB150B">
            <w:pPr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4D1720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(</w:t>
            </w:r>
            <w:proofErr w:type="spellStart"/>
            <w:r w:rsidRPr="004D1720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อ</w:t>
            </w:r>
            <w:r w:rsidR="00DC5805" w:rsidRPr="004D1720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.</w:t>
            </w:r>
            <w:r w:rsidRPr="004D1720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ก</w:t>
            </w:r>
            <w:proofErr w:type="spellEnd"/>
            <w:r w:rsidRPr="004D1720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 xml:space="preserve">. </w:t>
            </w:r>
            <w:r w:rsidR="00CB150B" w:rsidRPr="004D1720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๓</w:t>
            </w:r>
            <w:r w:rsidRPr="004D1720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)</w:t>
            </w:r>
          </w:p>
          <w:p w14:paraId="3A4B7B11" w14:textId="77777777" w:rsidR="009A0702" w:rsidRPr="004D1720" w:rsidRDefault="009A0702" w:rsidP="000C472B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</w:p>
          <w:p w14:paraId="7CBD09B2" w14:textId="77777777" w:rsidR="009A0702" w:rsidRPr="004D1720" w:rsidRDefault="009A0702" w:rsidP="000C472B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</w:p>
        </w:tc>
        <w:tc>
          <w:tcPr>
            <w:tcW w:w="6142" w:type="dxa"/>
            <w:tcBorders>
              <w:top w:val="nil"/>
              <w:left w:val="nil"/>
              <w:bottom w:val="nil"/>
              <w:right w:val="nil"/>
            </w:tcBorders>
          </w:tcPr>
          <w:p w14:paraId="7B29FFA6" w14:textId="19C573DA" w:rsidR="00961411" w:rsidRPr="004D1720" w:rsidRDefault="00961411" w:rsidP="009A0702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</w:p>
          <w:p w14:paraId="15418B9A" w14:textId="77777777" w:rsidR="00961411" w:rsidRPr="004D1720" w:rsidRDefault="00961411" w:rsidP="009A0702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</w:p>
          <w:p w14:paraId="0E955602" w14:textId="77777777" w:rsidR="00961411" w:rsidRPr="004D1720" w:rsidRDefault="00961411" w:rsidP="009A0702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</w:p>
          <w:p w14:paraId="3DD09CEE" w14:textId="77777777" w:rsidR="00961411" w:rsidRPr="004D1720" w:rsidRDefault="00961411" w:rsidP="009A0702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</w:tcPr>
          <w:p w14:paraId="072125E4" w14:textId="46FA2EF6" w:rsidR="00961411" w:rsidRPr="004D1720" w:rsidRDefault="003A4DC9" w:rsidP="009A0702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4D1720">
              <w:rPr>
                <w:rFonts w:ascii="TH SarabunIT๙" w:hAnsi="TH SarabunIT๙" w:cs="TH SarabunIT๙"/>
                <w:b/>
                <w:bCs/>
                <w:noProof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28CB37DD" wp14:editId="751D42ED">
                      <wp:simplePos x="0" y="0"/>
                      <wp:positionH relativeFrom="column">
                        <wp:posOffset>-695325</wp:posOffset>
                      </wp:positionH>
                      <wp:positionV relativeFrom="paragraph">
                        <wp:posOffset>23495</wp:posOffset>
                      </wp:positionV>
                      <wp:extent cx="1600200" cy="1402080"/>
                      <wp:effectExtent l="19050" t="0" r="19050" b="45720"/>
                      <wp:wrapNone/>
                      <wp:docPr id="2" name="Right Tri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600200" cy="1402080"/>
                              </a:xfrm>
                              <a:prstGeom prst="rtTriangl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shapetype w14:anchorId="0507B82D" id="_x0000_t6" coordsize="21600,21600" o:spt="6" path="m,l,21600r21600,xe">
                      <v:stroke joinstyle="miter"/>
                      <v:path gradientshapeok="t" o:connecttype="custom" o:connectlocs="0,0;0,10800;0,21600;10800,21600;21600,21600;10800,10800" textboxrect="1800,12600,12600,19800"/>
                    </v:shapetype>
                    <v:shape id="Right Triangle 2" o:spid="_x0000_s1026" type="#_x0000_t6" style="position:absolute;margin-left:-54.75pt;margin-top:1.85pt;width:126pt;height:110.4pt;rotation:180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" fillcolor="black [3213]" strokecolor="black [3213]" strokeweight="1pt"/>
                  </w:pict>
                </mc:Fallback>
              </mc:AlternateContent>
            </w:r>
          </w:p>
        </w:tc>
      </w:tr>
    </w:tbl>
    <w:p w14:paraId="0040B19C" w14:textId="61F1C236" w:rsidR="00CB150B" w:rsidRPr="004D1720" w:rsidRDefault="00CB150B" w:rsidP="00CB150B">
      <w:pPr>
        <w:pStyle w:val="a4"/>
        <w:tabs>
          <w:tab w:val="clear" w:pos="4153"/>
          <w:tab w:val="clear" w:pos="8306"/>
          <w:tab w:val="left" w:pos="1276"/>
          <w:tab w:val="left" w:pos="2268"/>
        </w:tabs>
        <w:spacing w:line="780" w:lineRule="exact"/>
        <w:ind w:hanging="567"/>
        <w:rPr>
          <w:rFonts w:ascii="TH SarabunIT๙" w:hAnsi="TH SarabunIT๙" w:cs="TH SarabunIT๙"/>
          <w:b/>
          <w:bCs/>
          <w:sz w:val="36"/>
          <w:szCs w:val="36"/>
          <w:u w:val="dotted"/>
          <w:cs/>
        </w:rPr>
      </w:pPr>
      <w:r w:rsidRPr="004D1720">
        <w:rPr>
          <w:rFonts w:ascii="TH SarabunIT๙" w:hAnsi="TH SarabunIT๙" w:cs="TH SarabunIT๙"/>
          <w:b/>
          <w:bCs/>
          <w:sz w:val="36"/>
          <w:szCs w:val="36"/>
          <w:cs/>
        </w:rPr>
        <w:t>เลขรับที่</w:t>
      </w:r>
      <w:r w:rsidRPr="004D1720">
        <w:rPr>
          <w:rFonts w:ascii="TH SarabunIT๙" w:hAnsi="TH SarabunIT๙" w:cs="TH SarabunIT๙"/>
          <w:b/>
          <w:bCs/>
          <w:sz w:val="36"/>
          <w:szCs w:val="36"/>
          <w:u w:val="dotted"/>
          <w:cs/>
        </w:rPr>
        <w:t xml:space="preserve"> </w:t>
      </w:r>
      <w:r w:rsidRPr="004D1720">
        <w:rPr>
          <w:rFonts w:ascii="TH SarabunIT๙" w:hAnsi="TH SarabunIT๙" w:cs="TH SarabunIT๙"/>
          <w:b/>
          <w:bCs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b/>
          <w:bCs/>
          <w:sz w:val="36"/>
          <w:szCs w:val="36"/>
          <w:cs/>
        </w:rPr>
        <w:t>/</w:t>
      </w:r>
      <w:r w:rsidRPr="004D1720">
        <w:rPr>
          <w:rFonts w:ascii="TH SarabunIT๙" w:hAnsi="TH SarabunIT๙" w:cs="TH SarabunIT๙"/>
          <w:b/>
          <w:bCs/>
          <w:sz w:val="36"/>
          <w:szCs w:val="36"/>
          <w:u w:val="dotted"/>
          <w:cs/>
        </w:rPr>
        <w:tab/>
      </w:r>
    </w:p>
    <w:tbl>
      <w:tblPr>
        <w:tblStyle w:val="a3"/>
        <w:tblW w:w="9923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1494"/>
        <w:gridCol w:w="66"/>
        <w:gridCol w:w="2268"/>
        <w:gridCol w:w="1559"/>
      </w:tblGrid>
      <w:tr w:rsidR="004D1720" w:rsidRPr="004D1720" w14:paraId="7F514895" w14:textId="77777777" w:rsidTr="009A7C0E">
        <w:trPr>
          <w:trHeight w:val="344"/>
        </w:trPr>
        <w:tc>
          <w:tcPr>
            <w:tcW w:w="4536" w:type="dxa"/>
          </w:tcPr>
          <w:p w14:paraId="4CEA505D" w14:textId="77777777" w:rsidR="00CB150B" w:rsidRPr="004D1720" w:rsidRDefault="00CB150B" w:rsidP="002C2B2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</w:p>
        </w:tc>
        <w:tc>
          <w:tcPr>
            <w:tcW w:w="5387" w:type="dxa"/>
            <w:gridSpan w:val="4"/>
          </w:tcPr>
          <w:p w14:paraId="5419DD72" w14:textId="6F1CA508" w:rsidR="00CB150B" w:rsidRPr="004D1720" w:rsidRDefault="00CB150B" w:rsidP="002C2B2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4D1720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 xml:space="preserve">ที่ทำการ </w:t>
            </w:r>
          </w:p>
        </w:tc>
      </w:tr>
      <w:tr w:rsidR="00CB150B" w:rsidRPr="004D1720" w14:paraId="336628D3" w14:textId="77777777" w:rsidTr="009A7C0E">
        <w:trPr>
          <w:trHeight w:val="351"/>
        </w:trPr>
        <w:tc>
          <w:tcPr>
            <w:tcW w:w="4536" w:type="dxa"/>
          </w:tcPr>
          <w:p w14:paraId="6C5A8B17" w14:textId="0D5E20CA" w:rsidR="00CB150B" w:rsidRPr="004D1720" w:rsidRDefault="00CB150B" w:rsidP="002C2B2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4D1720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รายการสอบสวนคดีเลขที่</w:t>
            </w:r>
          </w:p>
        </w:tc>
        <w:tc>
          <w:tcPr>
            <w:tcW w:w="1494" w:type="dxa"/>
          </w:tcPr>
          <w:p w14:paraId="6896E112" w14:textId="25059A78" w:rsidR="00CB150B" w:rsidRPr="004D1720" w:rsidRDefault="00CB150B" w:rsidP="002C2B2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4D1720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 xml:space="preserve">ลงวันที่            </w:t>
            </w:r>
          </w:p>
        </w:tc>
        <w:tc>
          <w:tcPr>
            <w:tcW w:w="2334" w:type="dxa"/>
            <w:gridSpan w:val="2"/>
          </w:tcPr>
          <w:p w14:paraId="7F456925" w14:textId="537D58CB" w:rsidR="00CB150B" w:rsidRPr="004D1720" w:rsidRDefault="00CB150B" w:rsidP="002C2B2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4D1720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 xml:space="preserve">เดือน </w:t>
            </w:r>
            <w:r w:rsidR="00AE2BC5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 xml:space="preserve"> </w:t>
            </w:r>
          </w:p>
        </w:tc>
        <w:tc>
          <w:tcPr>
            <w:tcW w:w="1559" w:type="dxa"/>
          </w:tcPr>
          <w:p w14:paraId="24DFA914" w14:textId="145D9279" w:rsidR="00CB150B" w:rsidRPr="004D1720" w:rsidRDefault="00CB150B" w:rsidP="002C2B2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4D1720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 xml:space="preserve">พ.ศ.  </w:t>
            </w:r>
            <w:bookmarkStart w:id="0" w:name="_GoBack"/>
            <w:bookmarkEnd w:id="0"/>
            <w:r w:rsidRPr="004D1720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 xml:space="preserve">   </w:t>
            </w:r>
          </w:p>
        </w:tc>
      </w:tr>
      <w:tr w:rsidR="00CB150B" w:rsidRPr="004D1720" w14:paraId="36CD7877" w14:textId="77777777" w:rsidTr="009A7C0E">
        <w:trPr>
          <w:trHeight w:val="370"/>
        </w:trPr>
        <w:tc>
          <w:tcPr>
            <w:tcW w:w="4536" w:type="dxa"/>
          </w:tcPr>
          <w:p w14:paraId="71390835" w14:textId="1DA90C5C" w:rsidR="00CB150B" w:rsidRPr="004D1720" w:rsidRDefault="00CB150B" w:rsidP="002C2B2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4D1720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รับจาก</w:t>
            </w:r>
            <w:r w:rsidR="00AE2BC5">
              <w:rPr>
                <w:rFonts w:ascii="TH SarabunIT๙" w:hAnsi="TH SarabunIT๙" w:cs="TH SarabunIT๙" w:hint="cs"/>
                <w:b/>
                <w:bCs/>
                <w:sz w:val="36"/>
                <w:szCs w:val="36"/>
                <w:u w:val="dotted"/>
                <w:cs/>
              </w:rPr>
              <w:t xml:space="preserve"> </w:t>
            </w:r>
          </w:p>
        </w:tc>
        <w:tc>
          <w:tcPr>
            <w:tcW w:w="1494" w:type="dxa"/>
          </w:tcPr>
          <w:p w14:paraId="33FCC620" w14:textId="6303B021" w:rsidR="00CB150B" w:rsidRPr="004D1720" w:rsidRDefault="00CB150B" w:rsidP="002C2B2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4D1720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 xml:space="preserve">วันที่            </w:t>
            </w:r>
          </w:p>
        </w:tc>
        <w:tc>
          <w:tcPr>
            <w:tcW w:w="2334" w:type="dxa"/>
            <w:gridSpan w:val="2"/>
          </w:tcPr>
          <w:p w14:paraId="0349909F" w14:textId="0AC43A84" w:rsidR="00CB150B" w:rsidRPr="004D1720" w:rsidRDefault="00CB150B" w:rsidP="002C2B2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4D1720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เดือ</w:t>
            </w:r>
            <w:r w:rsidR="00AE2BC5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 xml:space="preserve">น  </w:t>
            </w:r>
          </w:p>
        </w:tc>
        <w:tc>
          <w:tcPr>
            <w:tcW w:w="1559" w:type="dxa"/>
          </w:tcPr>
          <w:p w14:paraId="383DD2D1" w14:textId="5D4F7207" w:rsidR="00CB150B" w:rsidRPr="004D1720" w:rsidRDefault="00CB150B" w:rsidP="002C2B2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4D1720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 xml:space="preserve">พ.ศ. </w:t>
            </w:r>
          </w:p>
        </w:tc>
      </w:tr>
      <w:tr w:rsidR="00CB150B" w:rsidRPr="004D1720" w14:paraId="43AD1420" w14:textId="77777777" w:rsidTr="009A7C0E">
        <w:trPr>
          <w:trHeight w:val="376"/>
        </w:trPr>
        <w:tc>
          <w:tcPr>
            <w:tcW w:w="9923" w:type="dxa"/>
            <w:gridSpan w:val="5"/>
          </w:tcPr>
          <w:p w14:paraId="0393443A" w14:textId="2DB4D50D" w:rsidR="00CB150B" w:rsidRPr="004D1720" w:rsidRDefault="00CB150B" w:rsidP="002C2B2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4D1720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 xml:space="preserve">เรื่อง </w:t>
            </w:r>
          </w:p>
        </w:tc>
      </w:tr>
      <w:tr w:rsidR="00CB150B" w:rsidRPr="004D1720" w14:paraId="6615C73F" w14:textId="77777777" w:rsidTr="009A7C0E">
        <w:trPr>
          <w:trHeight w:val="383"/>
        </w:trPr>
        <w:tc>
          <w:tcPr>
            <w:tcW w:w="9923" w:type="dxa"/>
            <w:gridSpan w:val="5"/>
          </w:tcPr>
          <w:p w14:paraId="61E9EC29" w14:textId="38F41C94" w:rsidR="00CB150B" w:rsidRPr="004D1720" w:rsidRDefault="00CB150B" w:rsidP="002C2B2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4D1720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 xml:space="preserve">ผู้เสียหาย </w:t>
            </w:r>
          </w:p>
        </w:tc>
      </w:tr>
      <w:tr w:rsidR="00CB150B" w:rsidRPr="004D1720" w14:paraId="2E391323" w14:textId="77777777" w:rsidTr="009A7C0E">
        <w:trPr>
          <w:trHeight w:val="383"/>
        </w:trPr>
        <w:tc>
          <w:tcPr>
            <w:tcW w:w="6096" w:type="dxa"/>
            <w:gridSpan w:val="3"/>
          </w:tcPr>
          <w:p w14:paraId="6C899A5E" w14:textId="38378331" w:rsidR="00CB150B" w:rsidRPr="004D1720" w:rsidRDefault="00CB150B" w:rsidP="002C2B2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</w:pPr>
            <w:r w:rsidRPr="004D1720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วันเวลาเกิดเหตุ</w:t>
            </w:r>
            <w:r w:rsidR="00AE2BC5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 xml:space="preserve"> </w:t>
            </w:r>
          </w:p>
        </w:tc>
        <w:tc>
          <w:tcPr>
            <w:tcW w:w="3827" w:type="dxa"/>
            <w:gridSpan w:val="2"/>
          </w:tcPr>
          <w:p w14:paraId="75F40A39" w14:textId="4C4D75EA" w:rsidR="00CB150B" w:rsidRPr="004D1720" w:rsidRDefault="00CB150B" w:rsidP="002C2B2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</w:pPr>
            <w:r w:rsidRPr="004D1720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ตำบล</w:t>
            </w:r>
            <w:r w:rsidR="00AE2BC5">
              <w:rPr>
                <w:rFonts w:ascii="TH SarabunIT๙" w:hAnsi="TH SarabunIT๙" w:cs="TH SarabunIT๙" w:hint="cs"/>
                <w:b/>
                <w:bCs/>
                <w:sz w:val="36"/>
                <w:szCs w:val="36"/>
                <w:u w:val="dotted"/>
                <w:cs/>
              </w:rPr>
              <w:t xml:space="preserve"> </w:t>
            </w:r>
          </w:p>
        </w:tc>
      </w:tr>
      <w:tr w:rsidR="00AE2BC5" w:rsidRPr="004D1720" w14:paraId="5826C84A" w14:textId="77777777" w:rsidTr="009A7C0E">
        <w:trPr>
          <w:trHeight w:val="383"/>
        </w:trPr>
        <w:tc>
          <w:tcPr>
            <w:tcW w:w="4536" w:type="dxa"/>
          </w:tcPr>
          <w:p w14:paraId="5E9FE4E1" w14:textId="0B6CB6F3" w:rsidR="00CB150B" w:rsidRPr="004D1720" w:rsidRDefault="00CB150B" w:rsidP="002C2B2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</w:pPr>
            <w:r w:rsidRPr="004D1720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อำเภอ</w:t>
            </w:r>
            <w:r w:rsidR="00AE2BC5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 xml:space="preserve"> </w:t>
            </w:r>
          </w:p>
        </w:tc>
        <w:tc>
          <w:tcPr>
            <w:tcW w:w="5387" w:type="dxa"/>
            <w:gridSpan w:val="4"/>
          </w:tcPr>
          <w:p w14:paraId="371C6A4C" w14:textId="4D0D9582" w:rsidR="00CB150B" w:rsidRPr="004D1720" w:rsidRDefault="00CB150B" w:rsidP="002C2B2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</w:pPr>
            <w:r w:rsidRPr="004D1720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จังหวัด</w:t>
            </w:r>
            <w:r w:rsidR="004D1720" w:rsidRPr="004D1720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 xml:space="preserve"> </w:t>
            </w:r>
          </w:p>
        </w:tc>
      </w:tr>
      <w:tr w:rsidR="004D1720" w:rsidRPr="004D1720" w14:paraId="0976C8C7" w14:textId="77777777" w:rsidTr="009A7C0E">
        <w:trPr>
          <w:trHeight w:val="383"/>
        </w:trPr>
        <w:tc>
          <w:tcPr>
            <w:tcW w:w="9923" w:type="dxa"/>
            <w:gridSpan w:val="5"/>
          </w:tcPr>
          <w:p w14:paraId="11DA9445" w14:textId="3890C95A" w:rsidR="004D1720" w:rsidRPr="004D1720" w:rsidRDefault="004D1720" w:rsidP="002C2B2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</w:pPr>
            <w:r w:rsidRPr="004D1720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 xml:space="preserve">ของกลางที่  </w:t>
            </w:r>
          </w:p>
        </w:tc>
      </w:tr>
      <w:tr w:rsidR="004D1720" w:rsidRPr="004D1720" w14:paraId="1978BCB4" w14:textId="77777777" w:rsidTr="009A7C0E">
        <w:trPr>
          <w:trHeight w:val="383"/>
        </w:trPr>
        <w:tc>
          <w:tcPr>
            <w:tcW w:w="9923" w:type="dxa"/>
            <w:gridSpan w:val="5"/>
          </w:tcPr>
          <w:p w14:paraId="20207D6F" w14:textId="1D2D68BB" w:rsidR="004D1720" w:rsidRPr="004D1720" w:rsidRDefault="004D1720" w:rsidP="002C2B2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</w:pPr>
            <w:r w:rsidRPr="004D1720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 xml:space="preserve">ผู้ตรวจสำนวน </w:t>
            </w:r>
          </w:p>
        </w:tc>
      </w:tr>
    </w:tbl>
    <w:p w14:paraId="462D21CC" w14:textId="61E99580" w:rsidR="00CB150B" w:rsidRPr="004D1720" w:rsidRDefault="00CB150B" w:rsidP="000432FD">
      <w:pPr>
        <w:pBdr>
          <w:bottom w:val="single" w:sz="6" w:space="1" w:color="auto"/>
        </w:pBdr>
        <w:spacing w:line="480" w:lineRule="auto"/>
        <w:jc w:val="thaiDistribute"/>
        <w:rPr>
          <w:rFonts w:ascii="TH SarabunIT๙" w:hAnsi="TH SarabunIT๙" w:cs="TH SarabunIT๙"/>
          <w:b/>
          <w:bCs/>
          <w:sz w:val="20"/>
          <w:szCs w:val="20"/>
        </w:rPr>
      </w:pPr>
    </w:p>
    <w:p w14:paraId="33FF3D90" w14:textId="6BA40096" w:rsidR="004D1720" w:rsidRPr="004D1720" w:rsidRDefault="004D1720" w:rsidP="004D1720">
      <w:pPr>
        <w:spacing w:line="480" w:lineRule="auto"/>
        <w:jc w:val="center"/>
        <w:rPr>
          <w:rFonts w:ascii="TH SarabunIT๙" w:hAnsi="TH SarabunIT๙" w:cs="TH SarabunIT๙"/>
          <w:b/>
          <w:bCs/>
          <w:sz w:val="44"/>
          <w:szCs w:val="44"/>
          <w:u w:val="single"/>
          <w:cs/>
          <w:lang w:eastAsia="zh-CN"/>
        </w:rPr>
      </w:pPr>
      <w:r w:rsidRPr="004D1720">
        <w:rPr>
          <w:rFonts w:ascii="TH SarabunIT๙" w:hAnsi="TH SarabunIT๙" w:cs="TH SarabunIT๙"/>
          <w:b/>
          <w:bCs/>
          <w:sz w:val="44"/>
          <w:szCs w:val="44"/>
          <w:u w:val="single"/>
          <w:cs/>
          <w:lang w:eastAsia="zh-CN"/>
        </w:rPr>
        <w:t>ความเ</w:t>
      </w:r>
      <w:r w:rsidRPr="004D1720">
        <w:rPr>
          <w:rFonts w:ascii="TH SarabunIT๙" w:hAnsi="TH SarabunIT๙" w:cs="TH SarabunIT๙" w:hint="cs"/>
          <w:b/>
          <w:bCs/>
          <w:sz w:val="44"/>
          <w:szCs w:val="44"/>
          <w:u w:val="single"/>
          <w:cs/>
          <w:lang w:eastAsia="zh-CN"/>
        </w:rPr>
        <w:t>ห็นและคำสั่งพนักงานอัยการ</w:t>
      </w:r>
    </w:p>
    <w:p w14:paraId="63905808" w14:textId="463A0D7E" w:rsidR="000C472B" w:rsidRPr="004D1720" w:rsidRDefault="000432FD" w:rsidP="00D0437C">
      <w:pPr>
        <w:spacing w:line="480" w:lineRule="auto"/>
        <w:rPr>
          <w:rFonts w:ascii="TH SarabunIT๙" w:hAnsi="TH SarabunIT๙" w:cs="TH SarabunIT๙"/>
          <w:sz w:val="36"/>
          <w:szCs w:val="36"/>
          <w:u w:val="dotted"/>
        </w:rPr>
      </w:pP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="004D1720">
        <w:rPr>
          <w:rFonts w:ascii="TH SarabunIT๙" w:hAnsi="TH SarabunIT๙" w:cs="TH SarabunIT๙" w:hint="cs"/>
          <w:sz w:val="36"/>
          <w:szCs w:val="36"/>
          <w:u w:val="dotted"/>
          <w:cs/>
        </w:rPr>
        <w:t>เสนอ</w:t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="004D1720">
        <w:rPr>
          <w:rFonts w:ascii="TH SarabunIT๙" w:hAnsi="TH SarabunIT๙" w:cs="TH SarabunIT๙" w:hint="cs"/>
          <w:sz w:val="36"/>
          <w:szCs w:val="36"/>
          <w:u w:val="dotted"/>
          <w:cs/>
        </w:rPr>
        <w:t>คดีกล่าวหา</w:t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</w:p>
    <w:p w14:paraId="6F6FA70B" w14:textId="77777777" w:rsidR="00D0437C" w:rsidRPr="004D1720" w:rsidRDefault="000432FD" w:rsidP="00D0437C">
      <w:pPr>
        <w:spacing w:line="480" w:lineRule="auto"/>
        <w:rPr>
          <w:rFonts w:ascii="TH SarabunIT๙" w:hAnsi="TH SarabunIT๙" w:cs="TH SarabunIT๙"/>
          <w:sz w:val="36"/>
          <w:szCs w:val="36"/>
          <w:u w:val="dotted"/>
        </w:rPr>
      </w:pP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="00D0437C"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="00D0437C"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="00D0437C"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="00D0437C"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="00D0437C"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="00D0437C"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="00D0437C"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="00D0437C"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="00D0437C"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="00D0437C"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="00D0437C"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="00D0437C"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</w:p>
    <w:p w14:paraId="6B05A3D9" w14:textId="59468A0A" w:rsidR="009818F8" w:rsidRPr="000E4EDC" w:rsidRDefault="00D0437C" w:rsidP="000E4EDC">
      <w:pPr>
        <w:spacing w:line="480" w:lineRule="auto"/>
        <w:rPr>
          <w:rFonts w:ascii="TH SarabunIT๙" w:hAnsi="TH SarabunIT๙" w:cs="TH SarabunIT๙"/>
          <w:sz w:val="36"/>
          <w:szCs w:val="36"/>
          <w:u w:val="dotted"/>
        </w:rPr>
      </w:pP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  <w:r w:rsidRPr="004D1720">
        <w:rPr>
          <w:rFonts w:ascii="TH SarabunIT๙" w:hAnsi="TH SarabunIT๙" w:cs="TH SarabunIT๙"/>
          <w:sz w:val="36"/>
          <w:szCs w:val="36"/>
          <w:u w:val="dotted"/>
          <w:cs/>
        </w:rPr>
        <w:tab/>
      </w:r>
    </w:p>
    <w:p w14:paraId="39C3B9EF" w14:textId="77777777" w:rsidR="004D1720" w:rsidRPr="004D1720" w:rsidRDefault="004D1720" w:rsidP="009818F8">
      <w:pPr>
        <w:spacing w:line="480" w:lineRule="auto"/>
        <w:jc w:val="thaiDistribute"/>
        <w:rPr>
          <w:rFonts w:ascii="TH SarabunIT๙" w:hAnsi="TH SarabunIT๙" w:cs="TH SarabunIT๙"/>
          <w:sz w:val="36"/>
          <w:szCs w:val="36"/>
        </w:rPr>
      </w:pPr>
    </w:p>
    <w:sectPr w:rsidR="004D1720" w:rsidRPr="004D1720" w:rsidSect="00D0437C">
      <w:headerReference w:type="default" r:id="rId8"/>
      <w:pgSz w:w="11906" w:h="16838"/>
      <w:pgMar w:top="1418" w:right="1134" w:bottom="1440" w:left="1701" w:header="709" w:footer="709" w:gutter="0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6D4C73" w14:textId="77777777" w:rsidR="00611BB8" w:rsidRDefault="00611BB8" w:rsidP="00D0437C">
      <w:pPr>
        <w:spacing w:after="0" w:line="240" w:lineRule="auto"/>
      </w:pPr>
      <w:r>
        <w:separator/>
      </w:r>
    </w:p>
  </w:endnote>
  <w:endnote w:type="continuationSeparator" w:id="0">
    <w:p w14:paraId="0A28F999" w14:textId="77777777" w:rsidR="00611BB8" w:rsidRDefault="00611BB8" w:rsidP="00D043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1A2F4F" w14:textId="77777777" w:rsidR="00611BB8" w:rsidRDefault="00611BB8" w:rsidP="00D0437C">
      <w:pPr>
        <w:spacing w:after="0" w:line="240" w:lineRule="auto"/>
      </w:pPr>
      <w:r>
        <w:separator/>
      </w:r>
    </w:p>
  </w:footnote>
  <w:footnote w:type="continuationSeparator" w:id="0">
    <w:p w14:paraId="1F20347F" w14:textId="77777777" w:rsidR="00611BB8" w:rsidRDefault="00611BB8" w:rsidP="00D043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B6EB8C" w14:textId="18AB2BF7" w:rsidR="000E4EDC" w:rsidRPr="000E4EDC" w:rsidRDefault="000E4EDC" w:rsidP="000E4EDC">
    <w:pPr>
      <w:tabs>
        <w:tab w:val="left" w:pos="8052"/>
      </w:tabs>
      <w:rPr>
        <w:rFonts w:ascii="TH SarabunPSK" w:hAnsi="TH SarabunPSK" w:cs="TH SarabunPSK"/>
        <w:sz w:val="36"/>
        <w:szCs w:val="36"/>
        <w:cs/>
      </w:rPr>
    </w:pPr>
    <w:r w:rsidRPr="005831CC">
      <w:rPr>
        <w:rFonts w:ascii="TH SarabunPSK" w:hAnsi="TH SarabunPSK" w:cs="TH SarabunPSK" w:hint="cs"/>
        <w:b/>
        <w:bCs/>
        <w:sz w:val="36"/>
        <w:szCs w:val="36"/>
        <w:cs/>
        <w:lang w:eastAsia="zh-CN"/>
      </w:rPr>
      <w:t>(</w:t>
    </w:r>
    <w:proofErr w:type="spellStart"/>
    <w:r w:rsidRPr="005831CC">
      <w:rPr>
        <w:rFonts w:ascii="TH SarabunPSK" w:hAnsi="TH SarabunPSK" w:cs="TH SarabunPSK" w:hint="cs"/>
        <w:b/>
        <w:bCs/>
        <w:sz w:val="36"/>
        <w:szCs w:val="36"/>
        <w:cs/>
        <w:lang w:eastAsia="zh-CN"/>
      </w:rPr>
      <w:t>อ.ก</w:t>
    </w:r>
    <w:proofErr w:type="spellEnd"/>
    <w:r w:rsidRPr="005831CC">
      <w:rPr>
        <w:rFonts w:ascii="TH SarabunPSK" w:hAnsi="TH SarabunPSK" w:cs="TH SarabunPSK" w:hint="cs"/>
        <w:b/>
        <w:bCs/>
        <w:sz w:val="36"/>
        <w:szCs w:val="36"/>
        <w:cs/>
        <w:lang w:eastAsia="zh-CN"/>
      </w:rPr>
      <w:t>. ๒๐)</w:t>
    </w:r>
    <w:r w:rsidRPr="000222F6">
      <w:rPr>
        <w:rFonts w:ascii="TH SarabunPSK" w:hAnsi="TH SarabunPSK" w:cs="TH SarabunPSK" w:hint="cs"/>
        <w:sz w:val="36"/>
        <w:szCs w:val="36"/>
        <w:cs/>
      </w:rPr>
      <w:t xml:space="preserve">               ใบต่อความเห็นและคำสั่งสำนวนคดีอาญา ส.   ที่  </w:t>
    </w:r>
    <w:r>
      <w:rPr>
        <w:rFonts w:ascii="TH SarabunPSK" w:hAnsi="TH SarabunPSK" w:cs="TH SarabunPSK" w:hint="cs"/>
        <w:sz w:val="36"/>
        <w:szCs w:val="36"/>
        <w:cs/>
      </w:rPr>
      <w:t>../..</w:t>
    </w:r>
    <w:r w:rsidRPr="000222F6">
      <w:rPr>
        <w:rFonts w:ascii="TH SarabunPSK" w:hAnsi="TH SarabunPSK" w:cs="TH SarabunPSK" w:hint="cs"/>
        <w:sz w:val="36"/>
        <w:szCs w:val="36"/>
        <w:cs/>
      </w:rPr>
      <w:t xml:space="preserve">  </w:t>
    </w:r>
    <w:r w:rsidRPr="000E4EDC">
      <w:rPr>
        <w:rFonts w:ascii="TH SarabunPSK" w:hAnsi="TH SarabunPSK" w:cs="TH SarabunPSK" w:hint="cs"/>
        <w:sz w:val="36"/>
        <w:szCs w:val="36"/>
        <w:cs/>
      </w:rPr>
      <w:t xml:space="preserve">หน้าที่ </w:t>
    </w:r>
    <w:r w:rsidRPr="000E4EDC">
      <w:rPr>
        <w:rFonts w:ascii="TH SarabunPSK" w:hAnsi="TH SarabunPSK" w:cs="TH SarabunPSK"/>
        <w:sz w:val="36"/>
        <w:szCs w:val="36"/>
        <w:cs/>
      </w:rPr>
      <w:fldChar w:fldCharType="begin"/>
    </w:r>
    <w:r w:rsidRPr="000E4EDC">
      <w:rPr>
        <w:rFonts w:ascii="TH SarabunPSK" w:hAnsi="TH SarabunPSK" w:cs="TH SarabunPSK"/>
        <w:sz w:val="36"/>
        <w:szCs w:val="36"/>
      </w:rPr>
      <w:instrText>PAGE   \* MERGEFORMAT</w:instrText>
    </w:r>
    <w:r w:rsidRPr="000E4EDC">
      <w:rPr>
        <w:rFonts w:ascii="TH SarabunPSK" w:hAnsi="TH SarabunPSK" w:cs="TH SarabunPSK"/>
        <w:sz w:val="36"/>
        <w:szCs w:val="36"/>
        <w:cs/>
      </w:rPr>
      <w:fldChar w:fldCharType="separate"/>
    </w:r>
    <w:r w:rsidRPr="000E4EDC">
      <w:rPr>
        <w:rFonts w:ascii="TH SarabunPSK" w:hAnsi="TH SarabunPSK" w:cs="TH SarabunPSK"/>
        <w:sz w:val="36"/>
        <w:szCs w:val="36"/>
        <w:cs/>
      </w:rPr>
      <w:t>2</w:t>
    </w:r>
    <w:r w:rsidRPr="000E4EDC">
      <w:rPr>
        <w:rFonts w:ascii="TH SarabunPSK" w:hAnsi="TH SarabunPSK" w:cs="TH SarabunPSK"/>
        <w:sz w:val="36"/>
        <w:szCs w:val="36"/>
        <w:cs/>
      </w:rPr>
      <w:fldChar w:fldCharType="end"/>
    </w:r>
  </w:p>
  <w:p w14:paraId="6545B6C1" w14:textId="77777777" w:rsidR="00D0437C" w:rsidRDefault="00D0437C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drawingGridHorizontalSpacing w:val="160"/>
  <w:drawingGridVerticalSpacing w:val="435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50B"/>
    <w:rsid w:val="000432FD"/>
    <w:rsid w:val="00090A84"/>
    <w:rsid w:val="000C472B"/>
    <w:rsid w:val="000E4EDC"/>
    <w:rsid w:val="00197E90"/>
    <w:rsid w:val="0021474A"/>
    <w:rsid w:val="0031660E"/>
    <w:rsid w:val="00367625"/>
    <w:rsid w:val="00381757"/>
    <w:rsid w:val="003A4DC9"/>
    <w:rsid w:val="003A564F"/>
    <w:rsid w:val="004D1720"/>
    <w:rsid w:val="00607E17"/>
    <w:rsid w:val="00611BB8"/>
    <w:rsid w:val="006A3C79"/>
    <w:rsid w:val="008A0E43"/>
    <w:rsid w:val="00961411"/>
    <w:rsid w:val="009818F8"/>
    <w:rsid w:val="009A0702"/>
    <w:rsid w:val="009A7C0E"/>
    <w:rsid w:val="00AE2BC5"/>
    <w:rsid w:val="00B05D31"/>
    <w:rsid w:val="00BC3EDB"/>
    <w:rsid w:val="00CB150B"/>
    <w:rsid w:val="00CE4353"/>
    <w:rsid w:val="00D0437C"/>
    <w:rsid w:val="00DC5805"/>
    <w:rsid w:val="00F96B22"/>
    <w:rsid w:val="00FA1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8A4DD00"/>
  <w15:chartTrackingRefBased/>
  <w15:docId w15:val="{14325CD3-20D2-4FFC-B546-B2EF5C41A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14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semiHidden/>
    <w:rsid w:val="00CB150B"/>
    <w:pPr>
      <w:tabs>
        <w:tab w:val="center" w:pos="4153"/>
        <w:tab w:val="right" w:pos="8306"/>
      </w:tabs>
      <w:spacing w:after="0" w:line="240" w:lineRule="auto"/>
    </w:pPr>
    <w:rPr>
      <w:rFonts w:ascii="Cordia New" w:eastAsia="SimSun" w:hAnsi="Cordia New" w:cs="Cordia New"/>
      <w:sz w:val="34"/>
      <w:szCs w:val="34"/>
    </w:rPr>
  </w:style>
  <w:style w:type="character" w:customStyle="1" w:styleId="a5">
    <w:name w:val="หัวกระดาษ อักขระ"/>
    <w:basedOn w:val="a0"/>
    <w:link w:val="a4"/>
    <w:semiHidden/>
    <w:rsid w:val="00CB150B"/>
    <w:rPr>
      <w:rFonts w:ascii="Cordia New" w:eastAsia="SimSun" w:hAnsi="Cordia New" w:cs="Cordia New"/>
      <w:sz w:val="34"/>
      <w:szCs w:val="34"/>
    </w:rPr>
  </w:style>
  <w:style w:type="paragraph" w:styleId="a6">
    <w:name w:val="footer"/>
    <w:basedOn w:val="a"/>
    <w:link w:val="a7"/>
    <w:uiPriority w:val="99"/>
    <w:unhideWhenUsed/>
    <w:rsid w:val="00D043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D043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3649;&#3610;&#3610;&#3614;&#3636;&#3617;&#3614;&#3660;%20&#3629;.&#3585;%20&#3626;&#3619;&#3657;&#3634;&#3591;&#3648;&#3629;&#3591;\&#3649;&#3610;&#3610;&#3615;&#3629;&#3619;&#3660;&#3617;%20&#3629;.&#3585;.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แบบฟอร์ม อ.ก.4</Template>
  <TotalTime>28</TotalTime>
  <Pages>2</Pages>
  <Words>53</Words>
  <Characters>305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Thanchanok Rattanasakolpatt</dc:creator>
  <cp:keywords/>
  <dc:description/>
  <cp:lastModifiedBy>AGO</cp:lastModifiedBy>
  <cp:revision>8</cp:revision>
  <dcterms:created xsi:type="dcterms:W3CDTF">2022-02-08T03:35:00Z</dcterms:created>
  <dcterms:modified xsi:type="dcterms:W3CDTF">2022-03-11T03:13:00Z</dcterms:modified>
</cp:coreProperties>
</file>